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5E8" w14:textId="77777777" w:rsidR="00326FC8" w:rsidRDefault="00F326CE" w:rsidP="00B42068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PC 302 werkgever</w:t>
      </w:r>
      <w:r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s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met een geregistreerd kassasysteem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</w:p>
    <w:p w14:paraId="1EBA31D1" w14:textId="0648C188" w:rsidR="003661A9" w:rsidRPr="00326FC8" w:rsidRDefault="00B31266" w:rsidP="00B42068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MODEL AANVRAAG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voor </w:t>
      </w:r>
      <w:r w:rsidR="00326FC8" w:rsidRP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voltijders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TOT HET PRESTEREN VAN VRIJWILLIGE</w:t>
      </w: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B458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</w:p>
    <w:p w14:paraId="75EB8F14" w14:textId="6A3D7AD3" w:rsidR="00931D30" w:rsidRPr="00B42068" w:rsidRDefault="00B45833" w:rsidP="00B42068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1 </w:t>
      </w:r>
      <w:r w:rsidR="003661A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APRIL </w:t>
      </w: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2026</w:t>
      </w: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B42068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B42068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C85E737" w14:textId="4BC902EB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121468C1" w14:textId="5E26AC1D" w:rsidR="00931D30" w:rsidRPr="00B31266" w:rsidRDefault="00931D30" w:rsidP="00B42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1748C7D3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B42068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B42068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2911E9F3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326FC8">
        <w:rPr>
          <w:rFonts w:ascii="Calibri" w:hAnsi="Calibri" w:cs="Calibri"/>
          <w:sz w:val="20"/>
          <w:szCs w:val="22"/>
        </w:rPr>
        <w:t xml:space="preserve">de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4A7A9B" w14:textId="77777777" w:rsidR="004B1FC9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en op vraag van de werkgever vrijwillig overuren te presteren </w:t>
      </w:r>
      <w:r w:rsidR="004B1FC9">
        <w:rPr>
          <w:rFonts w:ascii="Calibri" w:hAnsi="Calibri" w:cs="Calibri"/>
          <w:sz w:val="20"/>
          <w:szCs w:val="22"/>
        </w:rPr>
        <w:t>.</w:t>
      </w:r>
    </w:p>
    <w:p w14:paraId="37470AC1" w14:textId="77777777" w:rsidR="004B1FC9" w:rsidRDefault="004B1FC9" w:rsidP="00931D30">
      <w:pPr>
        <w:rPr>
          <w:rFonts w:ascii="Calibri" w:hAnsi="Calibri" w:cs="Calibri"/>
          <w:sz w:val="20"/>
          <w:szCs w:val="22"/>
        </w:rPr>
      </w:pPr>
    </w:p>
    <w:p w14:paraId="3F28E4EA" w14:textId="1745AD26" w:rsidR="006C6822" w:rsidRDefault="003A738A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het betreft </w:t>
      </w:r>
      <w:r w:rsidR="00DE0DBE">
        <w:rPr>
          <w:rFonts w:ascii="Calibri" w:hAnsi="Calibri" w:cs="Calibri"/>
          <w:sz w:val="20"/>
          <w:szCs w:val="22"/>
        </w:rPr>
        <w:t xml:space="preserve">vrijwillige overuren tot 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maximaal </w:t>
      </w:r>
      <w:r w:rsidR="00F326CE">
        <w:rPr>
          <w:rFonts w:ascii="Calibri" w:hAnsi="Calibri" w:cs="Calibri"/>
          <w:b/>
          <w:bCs/>
          <w:sz w:val="20"/>
          <w:szCs w:val="22"/>
          <w:u w:val="single"/>
        </w:rPr>
        <w:t>450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 uren per jaar</w:t>
      </w:r>
      <w:r w:rsidR="006C6822">
        <w:rPr>
          <w:rFonts w:ascii="Calibri" w:hAnsi="Calibri" w:cs="Calibri"/>
          <w:sz w:val="20"/>
          <w:szCs w:val="22"/>
        </w:rPr>
        <w:t>.</w:t>
      </w:r>
    </w:p>
    <w:p w14:paraId="720C9D33" w14:textId="77777777" w:rsidR="003A738A" w:rsidRDefault="003A738A" w:rsidP="003A738A">
      <w:pPr>
        <w:rPr>
          <w:rFonts w:ascii="Calibri" w:hAnsi="Calibri" w:cs="Calibri"/>
          <w:sz w:val="20"/>
          <w:szCs w:val="22"/>
        </w:rPr>
      </w:pPr>
    </w:p>
    <w:p w14:paraId="21805F04" w14:textId="299AAFD5" w:rsidR="00931D30" w:rsidRDefault="00DE0DBE" w:rsidP="003A738A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De werknemer gaat ermee akkoord </w:t>
      </w:r>
      <w:r w:rsidR="006C6822">
        <w:rPr>
          <w:rFonts w:ascii="Calibri" w:hAnsi="Calibri" w:cs="Calibri"/>
          <w:sz w:val="20"/>
          <w:szCs w:val="22"/>
        </w:rPr>
        <w:t xml:space="preserve">dat de eerste </w:t>
      </w:r>
      <w:r w:rsidR="00F326CE">
        <w:rPr>
          <w:rFonts w:ascii="Calibri" w:hAnsi="Calibri" w:cs="Calibri"/>
          <w:sz w:val="20"/>
          <w:szCs w:val="22"/>
        </w:rPr>
        <w:t>360</w:t>
      </w:r>
      <w:r w:rsidR="006C6822">
        <w:rPr>
          <w:rFonts w:ascii="Calibri" w:hAnsi="Calibri" w:cs="Calibri"/>
          <w:sz w:val="20"/>
          <w:szCs w:val="22"/>
        </w:rPr>
        <w:t xml:space="preserve"> uren</w:t>
      </w:r>
      <w:r w:rsidR="003661A9">
        <w:rPr>
          <w:rFonts w:ascii="Calibri" w:hAnsi="Calibri" w:cs="Calibri"/>
          <w:sz w:val="20"/>
          <w:szCs w:val="22"/>
        </w:rPr>
        <w:t xml:space="preserve"> </w:t>
      </w:r>
      <w:r w:rsidR="008C7B34" w:rsidRPr="00B31266">
        <w:rPr>
          <w:rFonts w:ascii="Calibri" w:hAnsi="Calibri" w:cs="Calibri"/>
          <w:sz w:val="20"/>
          <w:szCs w:val="22"/>
        </w:rPr>
        <w:t xml:space="preserve">hem/haar worden uitbetaald aan 100%, zonder recht op </w:t>
      </w:r>
      <w:proofErr w:type="spellStart"/>
      <w:r w:rsidR="008C7B34"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="008C7B34" w:rsidRPr="00B31266">
        <w:rPr>
          <w:rFonts w:ascii="Calibri" w:hAnsi="Calibri" w:cs="Calibri"/>
          <w:sz w:val="20"/>
          <w:szCs w:val="22"/>
        </w:rPr>
        <w:t>, maar vrijgesteld van RSZ-bijdragen en belastingen</w:t>
      </w:r>
      <w:r w:rsidR="006C6822">
        <w:rPr>
          <w:rFonts w:ascii="Calibri" w:hAnsi="Calibri" w:cs="Calibri"/>
          <w:sz w:val="20"/>
          <w:szCs w:val="22"/>
        </w:rPr>
        <w:t>.</w:t>
      </w:r>
      <w:r w:rsidR="00F12FA9">
        <w:rPr>
          <w:rFonts w:ascii="Calibri" w:hAnsi="Calibri" w:cs="Calibri"/>
          <w:sz w:val="20"/>
          <w:szCs w:val="22"/>
        </w:rPr>
        <w:t xml:space="preserve"> De overige </w:t>
      </w:r>
      <w:r w:rsidR="003A738A">
        <w:rPr>
          <w:rFonts w:ascii="Calibri" w:hAnsi="Calibri" w:cs="Calibri"/>
          <w:sz w:val="20"/>
          <w:szCs w:val="22"/>
        </w:rPr>
        <w:t>90</w:t>
      </w:r>
      <w:r w:rsidR="00F12FA9">
        <w:rPr>
          <w:rFonts w:ascii="Calibri" w:hAnsi="Calibri" w:cs="Calibri"/>
          <w:sz w:val="20"/>
          <w:szCs w:val="22"/>
        </w:rPr>
        <w:t xml:space="preserve"> vrijwillige overuren zullen betaald worden met </w:t>
      </w:r>
      <w:proofErr w:type="spellStart"/>
      <w:r w:rsidR="00F12FA9">
        <w:rPr>
          <w:rFonts w:ascii="Calibri" w:hAnsi="Calibri" w:cs="Calibri"/>
          <w:sz w:val="20"/>
          <w:szCs w:val="22"/>
        </w:rPr>
        <w:t>overloontoeslag</w:t>
      </w:r>
      <w:proofErr w:type="spellEnd"/>
      <w:r w:rsidR="00F12FA9">
        <w:rPr>
          <w:rFonts w:ascii="Calibri" w:hAnsi="Calibri" w:cs="Calibri"/>
          <w:sz w:val="20"/>
          <w:szCs w:val="22"/>
        </w:rPr>
        <w:t xml:space="preserve"> maar zullen onderworpen zijn aan RSZ en belastingen.</w:t>
      </w:r>
    </w:p>
    <w:p w14:paraId="117A9662" w14:textId="77777777" w:rsidR="00C21F0E" w:rsidRPr="00C21F0E" w:rsidRDefault="00C21F0E" w:rsidP="00C21F0E">
      <w:pPr>
        <w:rPr>
          <w:rFonts w:ascii="Calibri" w:hAnsi="Calibri" w:cs="Calibri"/>
          <w:sz w:val="20"/>
          <w:szCs w:val="22"/>
          <w:u w:val="single"/>
          <w:lang w:val="nl-BE"/>
        </w:rPr>
      </w:pPr>
    </w:p>
    <w:p w14:paraId="54C9CF7A" w14:textId="2E009D24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5D296FE8" w14:textId="754A381C" w:rsidR="00931D30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Deze verklaring is geldig</w:t>
      </w:r>
      <w:r w:rsidR="00B45833">
        <w:rPr>
          <w:rFonts w:ascii="Calibri" w:hAnsi="Calibri" w:cs="Calibri"/>
          <w:sz w:val="20"/>
          <w:szCs w:val="22"/>
        </w:rPr>
        <w:t xml:space="preserve"> voor 1 jaar en dit</w:t>
      </w:r>
      <w:r w:rsidRPr="00B31266">
        <w:rPr>
          <w:rFonts w:ascii="Calibri" w:hAnsi="Calibri" w:cs="Calibri"/>
          <w:sz w:val="20"/>
          <w:szCs w:val="22"/>
        </w:rPr>
        <w:t xml:space="preserve"> vanaf 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…/…</w:t>
      </w:r>
      <w:r w:rsidR="0053176D" w:rsidRPr="00B31266">
        <w:rPr>
          <w:rFonts w:ascii="Calibri" w:hAnsi="Calibri" w:cs="Calibri"/>
          <w:sz w:val="20"/>
          <w:szCs w:val="22"/>
        </w:rPr>
        <w:t>….</w:t>
      </w:r>
      <w:r w:rsidRPr="00B31266">
        <w:rPr>
          <w:rFonts w:ascii="Calibri" w:hAnsi="Calibri" w:cs="Calibri"/>
          <w:sz w:val="20"/>
          <w:szCs w:val="22"/>
        </w:rPr>
        <w:t>/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…..</w:t>
      </w:r>
    </w:p>
    <w:p w14:paraId="3B577518" w14:textId="2533FB5A" w:rsidR="009914B0" w:rsidRDefault="009914B0" w:rsidP="00931D30">
      <w:pPr>
        <w:rPr>
          <w:rFonts w:ascii="Calibri" w:hAnsi="Calibri" w:cs="Calibri"/>
          <w:sz w:val="20"/>
          <w:szCs w:val="22"/>
        </w:rPr>
      </w:pPr>
    </w:p>
    <w:p w14:paraId="563E792C" w14:textId="1BC1C876" w:rsidR="009914B0" w:rsidRPr="00B31266" w:rsidRDefault="009914B0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Deze verklaring wordt,</w:t>
      </w:r>
      <w:r w:rsidRPr="009914B0">
        <w:rPr>
          <w:rFonts w:ascii="Calibri" w:hAnsi="Calibri" w:cs="Calibri"/>
          <w:sz w:val="20"/>
          <w:szCs w:val="22"/>
        </w:rPr>
        <w:t xml:space="preserve"> behoudens opzegging</w:t>
      </w:r>
      <w:r w:rsidR="003661A9">
        <w:rPr>
          <w:rFonts w:ascii="Calibri" w:hAnsi="Calibri" w:cs="Calibri"/>
          <w:sz w:val="20"/>
          <w:szCs w:val="22"/>
        </w:rPr>
        <w:t xml:space="preserve"> of door beëindiging in onderling akkoord</w:t>
      </w:r>
      <w:r w:rsidRPr="009914B0">
        <w:rPr>
          <w:rFonts w:ascii="Calibri" w:hAnsi="Calibri" w:cs="Calibri"/>
          <w:sz w:val="20"/>
          <w:szCs w:val="22"/>
        </w:rPr>
        <w:t>,</w:t>
      </w:r>
      <w:r>
        <w:rPr>
          <w:rFonts w:ascii="Calibri" w:hAnsi="Calibri" w:cs="Calibri"/>
          <w:sz w:val="20"/>
          <w:szCs w:val="22"/>
        </w:rPr>
        <w:t xml:space="preserve"> </w:t>
      </w:r>
      <w:r w:rsidRPr="009914B0">
        <w:rPr>
          <w:rFonts w:ascii="Calibri" w:hAnsi="Calibri" w:cs="Calibri"/>
          <w:sz w:val="20"/>
          <w:szCs w:val="22"/>
        </w:rPr>
        <w:t xml:space="preserve"> telkens stilzwijgend verlengd voor een bijkomende periode van een jaar.</w:t>
      </w: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DF05A09" w14:textId="77777777" w:rsidR="00931D30" w:rsidRDefault="00931D30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77777777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B31266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77777777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        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7"/>
      <w:footerReference w:type="default" r:id="rId8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BB"/>
    <w:multiLevelType w:val="hybridMultilevel"/>
    <w:tmpl w:val="5D6C9446"/>
    <w:lvl w:ilvl="0" w:tplc="A5A435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E9D"/>
    <w:multiLevelType w:val="multilevel"/>
    <w:tmpl w:val="BCFED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9391A"/>
    <w:multiLevelType w:val="multilevel"/>
    <w:tmpl w:val="B58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01F15"/>
    <w:multiLevelType w:val="hybridMultilevel"/>
    <w:tmpl w:val="F93E4C9E"/>
    <w:lvl w:ilvl="0" w:tplc="8DBCDE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2173F2"/>
    <w:rsid w:val="002B0E33"/>
    <w:rsid w:val="002C721A"/>
    <w:rsid w:val="00301B17"/>
    <w:rsid w:val="00326FC8"/>
    <w:rsid w:val="00336FB7"/>
    <w:rsid w:val="003661A9"/>
    <w:rsid w:val="003A59FA"/>
    <w:rsid w:val="003A738A"/>
    <w:rsid w:val="003D1C42"/>
    <w:rsid w:val="003E2718"/>
    <w:rsid w:val="00491AB4"/>
    <w:rsid w:val="004B1FC9"/>
    <w:rsid w:val="004E0EA6"/>
    <w:rsid w:val="0053176D"/>
    <w:rsid w:val="00593EBA"/>
    <w:rsid w:val="005C597E"/>
    <w:rsid w:val="006B571F"/>
    <w:rsid w:val="006C6822"/>
    <w:rsid w:val="007139FE"/>
    <w:rsid w:val="00714ED6"/>
    <w:rsid w:val="007367DF"/>
    <w:rsid w:val="007D0AFD"/>
    <w:rsid w:val="007E312B"/>
    <w:rsid w:val="008C7B34"/>
    <w:rsid w:val="00931D30"/>
    <w:rsid w:val="00987460"/>
    <w:rsid w:val="009914B0"/>
    <w:rsid w:val="00A35298"/>
    <w:rsid w:val="00A42692"/>
    <w:rsid w:val="00B31266"/>
    <w:rsid w:val="00B42068"/>
    <w:rsid w:val="00B4416A"/>
    <w:rsid w:val="00B45833"/>
    <w:rsid w:val="00BD470E"/>
    <w:rsid w:val="00C21F0E"/>
    <w:rsid w:val="00C54FA0"/>
    <w:rsid w:val="00C65FD8"/>
    <w:rsid w:val="00C91CD2"/>
    <w:rsid w:val="00CA5680"/>
    <w:rsid w:val="00CA6D02"/>
    <w:rsid w:val="00D20545"/>
    <w:rsid w:val="00DE0DBE"/>
    <w:rsid w:val="00E95B01"/>
    <w:rsid w:val="00E96B33"/>
    <w:rsid w:val="00F12FA9"/>
    <w:rsid w:val="00F21187"/>
    <w:rsid w:val="00F326CE"/>
    <w:rsid w:val="00F45545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D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3</TotalTime>
  <Pages>1</Pages>
  <Words>170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1364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</dc:creator>
  <cp:lastModifiedBy>Lauri De Wael</cp:lastModifiedBy>
  <cp:revision>4</cp:revision>
  <dcterms:created xsi:type="dcterms:W3CDTF">2026-06-12T09:47:00Z</dcterms:created>
  <dcterms:modified xsi:type="dcterms:W3CDTF">2026-08-27T10:14:00Z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ec4664152a0844328e24c854ea825ef5</vt:lpwstr>
  </property>
</Properties>
</file>